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088" w:rsidRDefault="00F629B2" w:rsidP="00CD14DB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День театра</w:t>
      </w:r>
    </w:p>
    <w:p w:rsidR="00CD14DB" w:rsidRDefault="00CD14DB" w:rsidP="00CD14DB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</w:p>
    <w:p w:rsidR="00BB57DF" w:rsidRDefault="00BB57DF" w:rsidP="00CD14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13</w:t>
      </w:r>
      <w:r>
        <w:rPr>
          <w:rFonts w:ascii="Times New Roman" w:hAnsi="Times New Roman" w:cs="Times New Roman"/>
          <w:b/>
          <w:sz w:val="28"/>
          <w:szCs w:val="28"/>
        </w:rPr>
        <w:t xml:space="preserve"> апреля</w:t>
      </w:r>
      <w:r w:rsidR="00F9164F">
        <w:rPr>
          <w:rFonts w:ascii="Times New Roman" w:hAnsi="Times New Roman" w:cs="Times New Roman"/>
          <w:b/>
          <w:sz w:val="28"/>
          <w:szCs w:val="28"/>
        </w:rPr>
        <w:t xml:space="preserve"> 2016 года</w:t>
      </w:r>
      <w:r>
        <w:rPr>
          <w:rFonts w:ascii="Times New Roman" w:hAnsi="Times New Roman" w:cs="Times New Roman"/>
          <w:sz w:val="28"/>
          <w:szCs w:val="28"/>
        </w:rPr>
        <w:t xml:space="preserve"> вся школа была приглашена в ДК им.</w:t>
      </w:r>
      <w:r w:rsidR="00A43C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Чапаева на спектакль народного театра. Погода была замечательная. До начала представления мы с ребятами отдохнули в парке и сфотографировались на большой сцене.</w:t>
      </w:r>
    </w:p>
    <w:p w:rsidR="00CD14DB" w:rsidRDefault="00CD14DB" w:rsidP="00CD14DB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BB57DF" w:rsidRDefault="00BB57DF" w:rsidP="00CD14DB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7740" cy="2857075"/>
            <wp:effectExtent l="0" t="0" r="2540" b="635"/>
            <wp:docPr id="1" name="Рисунок 1" descr="C:\Users\asus\Pictures\на спектакль вмест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на спектакль вместе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387" cy="2864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4DB" w:rsidRDefault="00CD14DB" w:rsidP="00CD14DB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BB57DF" w:rsidRDefault="00BB57DF" w:rsidP="00CD14DB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Вошли в красивый зал, уселись в мя</w:t>
      </w:r>
      <w:r w:rsidR="00196955">
        <w:rPr>
          <w:rFonts w:ascii="Times New Roman" w:hAnsi="Times New Roman" w:cs="Times New Roman"/>
          <w:sz w:val="28"/>
          <w:szCs w:val="28"/>
        </w:rPr>
        <w:t>гкие кресла и стали ждать начала</w:t>
      </w:r>
      <w:r>
        <w:rPr>
          <w:rFonts w:ascii="Times New Roman" w:hAnsi="Times New Roman" w:cs="Times New Roman"/>
          <w:sz w:val="28"/>
          <w:szCs w:val="28"/>
        </w:rPr>
        <w:t xml:space="preserve"> спектакля.</w:t>
      </w:r>
    </w:p>
    <w:p w:rsidR="00CD14DB" w:rsidRDefault="00CD14DB" w:rsidP="00CD14DB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BB57DF" w:rsidRDefault="00BB57DF" w:rsidP="00CD14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3309" cy="1818290"/>
            <wp:effectExtent l="0" t="0" r="0" b="0"/>
            <wp:docPr id="2" name="Рисунок 2" descr="C:\Users\asus\Pictures\на спектакль вмест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на спектакль вместе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650" cy="181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0DCE">
        <w:rPr>
          <w:rFonts w:ascii="Times New Roman" w:hAnsi="Times New Roman" w:cs="Times New Roman"/>
          <w:sz w:val="28"/>
          <w:szCs w:val="28"/>
        </w:rPr>
        <w:t xml:space="preserve">      </w:t>
      </w:r>
      <w:r w:rsidR="00190D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CDE31B" wp14:editId="518E3682">
            <wp:extent cx="2408775" cy="1807385"/>
            <wp:effectExtent l="0" t="0" r="0" b="2540"/>
            <wp:docPr id="3" name="Рисунок 3" descr="C:\Users\asus\Pictures\на спектакль вместе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Pictures\на спектакль вместе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29" cy="181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4DB" w:rsidRDefault="00CD14DB" w:rsidP="00CD14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14DB" w:rsidRDefault="00FF1186" w:rsidP="00CD14DB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Открылся занавес и представление началось. Нам показали историю жизни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двух семей мышей: серых и белых.</w:t>
      </w:r>
      <w:r w:rsidR="00543648">
        <w:rPr>
          <w:rFonts w:ascii="Times New Roman" w:hAnsi="Times New Roman" w:cs="Times New Roman"/>
          <w:sz w:val="28"/>
          <w:szCs w:val="28"/>
        </w:rPr>
        <w:t xml:space="preserve"> Взаимоотношение взрослых и детей друг к другу. Попытку дет</w:t>
      </w:r>
      <w:r w:rsidR="00CD14DB">
        <w:rPr>
          <w:rFonts w:ascii="Times New Roman" w:hAnsi="Times New Roman" w:cs="Times New Roman"/>
          <w:sz w:val="28"/>
          <w:szCs w:val="28"/>
        </w:rPr>
        <w:t xml:space="preserve">ей примирить родителей. Помощь </w:t>
      </w:r>
      <w:r w:rsidR="00543648">
        <w:rPr>
          <w:rFonts w:ascii="Times New Roman" w:hAnsi="Times New Roman" w:cs="Times New Roman"/>
          <w:sz w:val="28"/>
          <w:szCs w:val="28"/>
        </w:rPr>
        <w:t>волшебника – кота, который помог понять родителям</w:t>
      </w:r>
      <w:r w:rsidR="00D3583A">
        <w:rPr>
          <w:rFonts w:ascii="Times New Roman" w:hAnsi="Times New Roman" w:cs="Times New Roman"/>
          <w:sz w:val="28"/>
          <w:szCs w:val="28"/>
        </w:rPr>
        <w:t xml:space="preserve">, что дружба и любовь рождают взаимопонимание и толерантность. </w:t>
      </w:r>
    </w:p>
    <w:p w:rsidR="00431BB7" w:rsidRDefault="00D3583A" w:rsidP="00CD14DB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спектакле были задействованы и взрослые</w:t>
      </w:r>
      <w:r w:rsidR="00A43C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дети. Играли роли артисты великолепно. Наша </w:t>
      </w:r>
      <w:r w:rsidR="00CD14DB">
        <w:rPr>
          <w:rFonts w:ascii="Times New Roman" w:hAnsi="Times New Roman" w:cs="Times New Roman"/>
          <w:sz w:val="28"/>
          <w:szCs w:val="28"/>
        </w:rPr>
        <w:t xml:space="preserve">ученица </w:t>
      </w:r>
      <w:r>
        <w:rPr>
          <w:rFonts w:ascii="Times New Roman" w:hAnsi="Times New Roman" w:cs="Times New Roman"/>
          <w:sz w:val="28"/>
          <w:szCs w:val="28"/>
        </w:rPr>
        <w:t xml:space="preserve">Даша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Бритвина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играла, как настоящая актриса.</w:t>
      </w:r>
      <w:r w:rsidR="00A43C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14DB" w:rsidRDefault="00A43C67" w:rsidP="00431BB7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Яркие декорации и спецэффект</w:t>
      </w:r>
      <w:r w:rsidR="00431BB7">
        <w:rPr>
          <w:rFonts w:ascii="Times New Roman" w:hAnsi="Times New Roman" w:cs="Times New Roman"/>
          <w:sz w:val="28"/>
          <w:szCs w:val="28"/>
        </w:rPr>
        <w:t xml:space="preserve">ы привлекали внимание зрителей. </w:t>
      </w:r>
      <w:r>
        <w:rPr>
          <w:rFonts w:ascii="Times New Roman" w:hAnsi="Times New Roman" w:cs="Times New Roman"/>
          <w:sz w:val="28"/>
          <w:szCs w:val="28"/>
        </w:rPr>
        <w:t xml:space="preserve">Спектакль нам понравился. Будем ждать новых встреч с артистами народного театра.                      </w:t>
      </w:r>
    </w:p>
    <w:p w:rsidR="00431BB7" w:rsidRDefault="00431BB7" w:rsidP="00CD14DB">
      <w:pPr>
        <w:spacing w:after="0" w:line="240" w:lineRule="auto"/>
        <w:ind w:left="-709" w:firstLine="709"/>
        <w:jc w:val="right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34148" w:rsidRPr="00CD14DB" w:rsidRDefault="00A43C67" w:rsidP="00CD14DB">
      <w:pPr>
        <w:spacing w:after="0" w:line="240" w:lineRule="auto"/>
        <w:ind w:left="-709" w:firstLine="709"/>
        <w:jc w:val="right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CD14DB">
        <w:rPr>
          <w:rFonts w:ascii="Times New Roman" w:hAnsi="Times New Roman" w:cs="Times New Roman"/>
          <w:color w:val="1F497D" w:themeColor="text2"/>
          <w:sz w:val="28"/>
          <w:szCs w:val="28"/>
        </w:rPr>
        <w:t>Ищенко Дарья, ученица 4б класса.</w:t>
      </w:r>
    </w:p>
    <w:sectPr w:rsidR="00934148" w:rsidRPr="00CD14DB" w:rsidSect="00BB57DF">
      <w:pgSz w:w="11906" w:h="16838"/>
      <w:pgMar w:top="1134" w:right="850" w:bottom="1134" w:left="1701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955"/>
    <w:rsid w:val="00097753"/>
    <w:rsid w:val="00105ECC"/>
    <w:rsid w:val="00190DCE"/>
    <w:rsid w:val="00196955"/>
    <w:rsid w:val="001D3740"/>
    <w:rsid w:val="0034614D"/>
    <w:rsid w:val="00387B54"/>
    <w:rsid w:val="00431BB7"/>
    <w:rsid w:val="005113AD"/>
    <w:rsid w:val="00543648"/>
    <w:rsid w:val="0059764B"/>
    <w:rsid w:val="00626404"/>
    <w:rsid w:val="006C6C4C"/>
    <w:rsid w:val="007618A8"/>
    <w:rsid w:val="00796F5A"/>
    <w:rsid w:val="007A01B0"/>
    <w:rsid w:val="008002E3"/>
    <w:rsid w:val="00934148"/>
    <w:rsid w:val="00A43C67"/>
    <w:rsid w:val="00B715F2"/>
    <w:rsid w:val="00BB57DF"/>
    <w:rsid w:val="00C017E6"/>
    <w:rsid w:val="00CB1724"/>
    <w:rsid w:val="00CD14DB"/>
    <w:rsid w:val="00D3583A"/>
    <w:rsid w:val="00EA2D33"/>
    <w:rsid w:val="00F629B2"/>
    <w:rsid w:val="00F9164F"/>
    <w:rsid w:val="00FF1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AAE437-0459-45E3-984E-6B2A3C0A9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15F2"/>
  </w:style>
  <w:style w:type="paragraph" w:styleId="1">
    <w:name w:val="heading 1"/>
    <w:basedOn w:val="a"/>
    <w:next w:val="a"/>
    <w:link w:val="10"/>
    <w:uiPriority w:val="9"/>
    <w:qFormat/>
    <w:rsid w:val="00B715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715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715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15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715F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715F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 Spacing"/>
    <w:uiPriority w:val="1"/>
    <w:qFormat/>
    <w:rsid w:val="00B715F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B5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57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&#1103;&#1088;&#1082;&#1080;&#1077;%20&#1074;&#1087;&#1077;&#1095;&#1072;&#1090;&#1083;&#1077;&#1085;&#1080;&#1103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яркие впечатления</Template>
  <TotalTime>0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2016-04-13T21:10:00Z</dcterms:created>
  <dcterms:modified xsi:type="dcterms:W3CDTF">2016-04-13T21:10:00Z</dcterms:modified>
</cp:coreProperties>
</file>