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1B0" w:rsidRDefault="007C51B0" w:rsidP="002E5B3E">
      <w:pPr>
        <w:ind w:firstLine="708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4pt;margin-top:-18pt;width:556.9pt;height:425.2pt;z-index:251658240" o:preferrelative="f">
            <v:imagedata r:id="rId4" o:title=""/>
            <o:lock v:ext="edit" aspectratio="f"/>
            <w10:wrap type="square"/>
          </v:shape>
        </w:pict>
      </w:r>
    </w:p>
    <w:p w:rsidR="007C51B0" w:rsidRDefault="007C51B0" w:rsidP="00D83CD2">
      <w:pPr>
        <w:ind w:firstLine="708"/>
        <w:jc w:val="both"/>
      </w:pPr>
    </w:p>
    <w:p w:rsidR="007C51B0" w:rsidRDefault="007C51B0" w:rsidP="00D83CD2">
      <w:pPr>
        <w:ind w:firstLine="708"/>
        <w:jc w:val="both"/>
      </w:pPr>
      <w:r>
        <w:t xml:space="preserve">Прокуратурой города Чапаевска в рамках подготовки к празднованию 300 – летия со дня образования российской прокуратуры проведено историко-просветительское мероприятие совместно с пенсионером и ветераном прокуратуры Овчинниковым В.В. </w:t>
      </w:r>
    </w:p>
    <w:p w:rsidR="007C51B0" w:rsidRDefault="007C51B0" w:rsidP="00D83CD2">
      <w:pPr>
        <w:ind w:firstLine="708"/>
        <w:jc w:val="both"/>
      </w:pPr>
      <w:r>
        <w:t>Вадим Васильеви</w:t>
      </w:r>
      <w:bookmarkStart w:id="0" w:name="_GoBack"/>
      <w:bookmarkEnd w:id="0"/>
      <w:r>
        <w:t>ч Овчинников возглавивший прокуратуру города в 1989 году отдал службе в прокуратуре города 16 лет, пройдя путь от стажера – следователя до прокурора города.</w:t>
      </w:r>
    </w:p>
    <w:p w:rsidR="007C51B0" w:rsidRDefault="007C51B0" w:rsidP="00D83CD2">
      <w:pPr>
        <w:ind w:firstLine="708"/>
        <w:jc w:val="both"/>
      </w:pPr>
      <w:r>
        <w:t>Вадим Васильевич родился в г. Чапаевске 24 февраля 1952 года. В прокуратуру города на должность стажера – следователя был назначен еще до окончания юридического факультета Куйбышевского государственного университета в 1981 году, с 1982 по 1987 года – следователь прокуратуры, с 1987 по 1989 заместитель прокурора, с 1989 по 1997 год – прокурор города.</w:t>
      </w:r>
    </w:p>
    <w:p w:rsidR="007C51B0" w:rsidRDefault="007C51B0" w:rsidP="00D83CD2">
      <w:pPr>
        <w:ind w:firstLine="708"/>
        <w:jc w:val="both"/>
      </w:pPr>
      <w:r>
        <w:t>За время прохождения службы в должности прокурора г. Чапаевска Овчинников В.В. неоднократно поощрялся приказами прокурора области, в 1997 году возглавил одно из управлений аппарата прокуратуры области.</w:t>
      </w:r>
    </w:p>
    <w:p w:rsidR="007C51B0" w:rsidRDefault="007C51B0" w:rsidP="00D83CD2">
      <w:pPr>
        <w:ind w:firstLine="708"/>
        <w:jc w:val="both"/>
      </w:pPr>
      <w:r>
        <w:t>На мероприятие приглашены ученики 8 «А» класса ГБОУ СОШ № 4 г.о. Чапаевск.</w:t>
      </w:r>
    </w:p>
    <w:p w:rsidR="007C51B0" w:rsidRDefault="007C51B0" w:rsidP="00D83CD2">
      <w:pPr>
        <w:ind w:firstLine="708"/>
        <w:jc w:val="both"/>
      </w:pPr>
      <w:r>
        <w:t>В ходе экскурсии ребятам рассказана история прокуратуры города, ее структура, основная деятельность, приведены наиболее яркие примеры восстановления нарушенных прав граждан. Также разъяснено действующее законодательство по актуальным темам.</w:t>
      </w:r>
    </w:p>
    <w:p w:rsidR="007C51B0" w:rsidRDefault="007C51B0" w:rsidP="00D83CD2">
      <w:pPr>
        <w:ind w:firstLine="708"/>
        <w:jc w:val="both"/>
      </w:pPr>
      <w:r>
        <w:t>Сообщаем, что работа в данном направлении будет продолжена систематически.</w:t>
      </w:r>
    </w:p>
    <w:p w:rsidR="007C51B0" w:rsidRDefault="007C51B0" w:rsidP="00D83CD2">
      <w:pPr>
        <w:ind w:firstLine="708"/>
        <w:jc w:val="both"/>
      </w:pPr>
    </w:p>
    <w:sectPr w:rsidR="007C51B0" w:rsidSect="00E400A4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7123"/>
    <w:rsid w:val="002E5B3E"/>
    <w:rsid w:val="00341595"/>
    <w:rsid w:val="0035111F"/>
    <w:rsid w:val="003977C8"/>
    <w:rsid w:val="00740038"/>
    <w:rsid w:val="00785FB6"/>
    <w:rsid w:val="007C51B0"/>
    <w:rsid w:val="00844560"/>
    <w:rsid w:val="00A57123"/>
    <w:rsid w:val="00A90B40"/>
    <w:rsid w:val="00D83CD2"/>
    <w:rsid w:val="00E400A4"/>
    <w:rsid w:val="00E91F65"/>
    <w:rsid w:val="00EE1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560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84456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242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202</Words>
  <Characters>1153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User016001</dc:creator>
  <cp:keywords/>
  <dc:description/>
  <cp:lastModifiedBy>User016005</cp:lastModifiedBy>
  <cp:revision>3</cp:revision>
  <dcterms:created xsi:type="dcterms:W3CDTF">2021-03-23T11:31:00Z</dcterms:created>
  <dcterms:modified xsi:type="dcterms:W3CDTF">2021-03-23T11:51:00Z</dcterms:modified>
</cp:coreProperties>
</file>